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9BF3CF" w14:textId="77777777" w:rsidR="00D7508A" w:rsidRPr="00D7508A" w:rsidRDefault="00D7508A" w:rsidP="00D7508A">
      <w:pPr>
        <w:spacing w:after="0" w:line="240" w:lineRule="auto"/>
        <w:jc w:val="center"/>
        <w:rPr>
          <w:b/>
          <w:bCs/>
          <w:iCs/>
          <w:spacing w:val="5"/>
          <w:sz w:val="28"/>
          <w:szCs w:val="22"/>
        </w:rPr>
      </w:pPr>
      <w:r w:rsidRPr="00D7508A">
        <w:rPr>
          <w:b/>
          <w:bCs/>
          <w:iCs/>
          <w:spacing w:val="5"/>
          <w:sz w:val="28"/>
          <w:szCs w:val="22"/>
        </w:rPr>
        <w:t>DAROVACÍ SMLOUVA</w:t>
      </w:r>
    </w:p>
    <w:p w14:paraId="3EE50226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Smluvní strany:</w:t>
      </w:r>
    </w:p>
    <w:p w14:paraId="72903D40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228AAB1A" w14:textId="40B912BD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 xml:space="preserve">Dárce: 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</w:p>
    <w:p w14:paraId="3CD2B8D2" w14:textId="04836B53" w:rsidR="00D7508A" w:rsidRPr="00D7508A" w:rsidRDefault="00D7508A" w:rsidP="004364BE">
      <w:pPr>
        <w:spacing w:after="0" w:line="240" w:lineRule="auto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 xml:space="preserve">Sídlo: 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br/>
        <w:t>IČO: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br/>
        <w:t>Zastupuje: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</w:p>
    <w:p w14:paraId="7B0928DA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297127DC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Obdarovaný: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  <w:t>Cesta domů, z.ú.,</w:t>
      </w:r>
      <w:r w:rsidRPr="00D7508A">
        <w:rPr>
          <w:bCs/>
          <w:iCs/>
          <w:spacing w:val="5"/>
          <w:sz w:val="22"/>
          <w:szCs w:val="22"/>
        </w:rPr>
        <w:t xml:space="preserve"> zapsaná v rejstříku ústavů vedeném Městským </w:t>
      </w:r>
      <w:r w:rsidRPr="00D7508A">
        <w:rPr>
          <w:bCs/>
          <w:iCs/>
          <w:spacing w:val="5"/>
          <w:sz w:val="22"/>
          <w:szCs w:val="22"/>
        </w:rPr>
        <w:tab/>
      </w:r>
      <w:r w:rsidRPr="00D7508A">
        <w:rPr>
          <w:bCs/>
          <w:iCs/>
          <w:spacing w:val="5"/>
          <w:sz w:val="22"/>
          <w:szCs w:val="22"/>
        </w:rPr>
        <w:tab/>
      </w:r>
      <w:r w:rsidRPr="00D7508A">
        <w:rPr>
          <w:bCs/>
          <w:iCs/>
          <w:spacing w:val="5"/>
          <w:sz w:val="22"/>
          <w:szCs w:val="22"/>
        </w:rPr>
        <w:tab/>
        <w:t>soudem v Praze pod sp. zn. U 130</w:t>
      </w:r>
    </w:p>
    <w:p w14:paraId="7512F5B7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Sídlo: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Cs/>
          <w:iCs/>
          <w:spacing w:val="5"/>
          <w:sz w:val="22"/>
          <w:szCs w:val="22"/>
        </w:rPr>
        <w:t>Heleny Kočvarové 1</w:t>
      </w:r>
      <w:r w:rsidR="00FA2CDD">
        <w:rPr>
          <w:bCs/>
          <w:iCs/>
          <w:spacing w:val="5"/>
          <w:sz w:val="22"/>
          <w:szCs w:val="22"/>
        </w:rPr>
        <w:t>583/1</w:t>
      </w:r>
      <w:r w:rsidRPr="00D7508A">
        <w:rPr>
          <w:bCs/>
          <w:iCs/>
          <w:spacing w:val="5"/>
          <w:sz w:val="22"/>
          <w:szCs w:val="22"/>
        </w:rPr>
        <w:t>, 140 00 Praha 4</w:t>
      </w:r>
    </w:p>
    <w:p w14:paraId="736962AA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IČO: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Cs/>
          <w:iCs/>
          <w:spacing w:val="5"/>
          <w:sz w:val="22"/>
          <w:szCs w:val="22"/>
        </w:rPr>
        <w:t>265 28 843</w:t>
      </w:r>
    </w:p>
    <w:p w14:paraId="2CFB1742" w14:textId="4D30F17A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 xml:space="preserve">Zastupuje: 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="00487D10">
        <w:rPr>
          <w:bCs/>
          <w:iCs/>
          <w:spacing w:val="5"/>
          <w:sz w:val="22"/>
          <w:szCs w:val="22"/>
        </w:rPr>
        <w:t>M</w:t>
      </w:r>
      <w:r w:rsidR="0019248B">
        <w:rPr>
          <w:bCs/>
          <w:iCs/>
          <w:spacing w:val="5"/>
          <w:sz w:val="22"/>
          <w:szCs w:val="22"/>
        </w:rPr>
        <w:t>g</w:t>
      </w:r>
      <w:r w:rsidR="00487D10">
        <w:rPr>
          <w:bCs/>
          <w:iCs/>
          <w:spacing w:val="5"/>
          <w:sz w:val="22"/>
          <w:szCs w:val="22"/>
        </w:rPr>
        <w:t>r. Mar</w:t>
      </w:r>
      <w:r w:rsidR="0019248B">
        <w:rPr>
          <w:bCs/>
          <w:iCs/>
          <w:spacing w:val="5"/>
          <w:sz w:val="22"/>
          <w:szCs w:val="22"/>
        </w:rPr>
        <w:t>kéta</w:t>
      </w:r>
      <w:r w:rsidR="00487D10">
        <w:rPr>
          <w:bCs/>
          <w:iCs/>
          <w:spacing w:val="5"/>
          <w:sz w:val="22"/>
          <w:szCs w:val="22"/>
        </w:rPr>
        <w:t xml:space="preserve"> </w:t>
      </w:r>
      <w:r w:rsidR="0019248B">
        <w:rPr>
          <w:bCs/>
          <w:iCs/>
          <w:spacing w:val="5"/>
          <w:sz w:val="22"/>
          <w:szCs w:val="22"/>
        </w:rPr>
        <w:t>Pěchoučková</w:t>
      </w:r>
      <w:r w:rsidRPr="00D7508A">
        <w:rPr>
          <w:bCs/>
          <w:iCs/>
          <w:spacing w:val="5"/>
          <w:sz w:val="22"/>
          <w:szCs w:val="22"/>
        </w:rPr>
        <w:t>, ředitel</w:t>
      </w:r>
      <w:r w:rsidR="00487D10">
        <w:rPr>
          <w:bCs/>
          <w:iCs/>
          <w:spacing w:val="5"/>
          <w:sz w:val="22"/>
          <w:szCs w:val="22"/>
        </w:rPr>
        <w:t>ka</w:t>
      </w:r>
    </w:p>
    <w:p w14:paraId="37B8106D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2B5AEA15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uzavírají podle § 2055 a následujících občanského zákoníku tuto darovací smlouvu:</w:t>
      </w:r>
    </w:p>
    <w:p w14:paraId="59D30237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0F08E8FA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Článek I</w:t>
      </w:r>
    </w:p>
    <w:p w14:paraId="63DE6EFF" w14:textId="77777777" w:rsidR="006E449E" w:rsidRDefault="00D7508A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 w:rsidRPr="00D7508A">
        <w:rPr>
          <w:b/>
          <w:bCs/>
          <w:iCs/>
          <w:spacing w:val="5"/>
          <w:sz w:val="22"/>
          <w:szCs w:val="22"/>
          <w:u w:val="single"/>
        </w:rPr>
        <w:t>Předmět smlouvy</w:t>
      </w:r>
    </w:p>
    <w:p w14:paraId="675524F8" w14:textId="77777777" w:rsid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1.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Dárce se touto smlouvou zavazuje, že obdarovanému poskytne dar v hodnotě ………… Kč slovy: ………………………… korun českých. Obdarovaný tímto dar přijímá v souladu s § 2055 odst. 1 občanského zákoníku.</w:t>
      </w:r>
      <w:bookmarkStart w:id="0" w:name="OLE_LINK3"/>
      <w:bookmarkStart w:id="1" w:name="OLE_LINK4"/>
    </w:p>
    <w:p w14:paraId="4878335B" w14:textId="77777777" w:rsidR="00D7508A" w:rsidRP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2.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Dárce dar předá obdarovanému převodem na účet u Fio banky, a.s., č. ú: 2800193970/2010, s variabilním symbolem 357, a to bez zbytečného odkladu po uzavření této smlouvy.</w:t>
      </w:r>
    </w:p>
    <w:bookmarkEnd w:id="0"/>
    <w:bookmarkEnd w:id="1"/>
    <w:p w14:paraId="46570E2A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14C72E83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Článek II</w:t>
      </w:r>
    </w:p>
    <w:p w14:paraId="3850157B" w14:textId="77777777" w:rsidR="006E449E" w:rsidRDefault="00D7508A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 w:rsidRPr="00D7508A">
        <w:rPr>
          <w:b/>
          <w:bCs/>
          <w:iCs/>
          <w:spacing w:val="5"/>
          <w:sz w:val="22"/>
          <w:szCs w:val="22"/>
          <w:u w:val="single"/>
        </w:rPr>
        <w:t>Povinnosti a práva smluvních stran</w:t>
      </w:r>
    </w:p>
    <w:p w14:paraId="7354EADE" w14:textId="77777777" w:rsid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1.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Obdarovaný se zavazuje použít dar k rozvoji a zkvalitnění služeb domácí hospicové péče.</w:t>
      </w:r>
    </w:p>
    <w:p w14:paraId="1BC34907" w14:textId="77777777" w:rsidR="00D7508A" w:rsidRP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2.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Dárce má právo na vrácení daru, pokud by obdarovaný použil dar v rozporu s účelem uvedeným v předchozím odstavci.</w:t>
      </w:r>
    </w:p>
    <w:p w14:paraId="2DD5471E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6A161EDD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Článek III</w:t>
      </w:r>
    </w:p>
    <w:p w14:paraId="6DAB03BC" w14:textId="77777777" w:rsidR="006E449E" w:rsidRDefault="00D7508A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 w:rsidRPr="00D7508A">
        <w:rPr>
          <w:b/>
          <w:bCs/>
          <w:iCs/>
          <w:spacing w:val="5"/>
          <w:sz w:val="22"/>
          <w:szCs w:val="22"/>
          <w:u w:val="single"/>
        </w:rPr>
        <w:t>Závěrečná ustanovení</w:t>
      </w:r>
    </w:p>
    <w:p w14:paraId="54BB4260" w14:textId="77777777" w:rsid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1.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Pokud v této smlouvě není stanoveno jinak, řídí se právní vztahy z ní vyplývající příslušnými ustanoveními občanského zákoníku.</w:t>
      </w:r>
    </w:p>
    <w:p w14:paraId="2EEE391D" w14:textId="77777777" w:rsid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2.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Tato smlouva je vyhotovena a podepsána na základě dohody obou smluvních stran. Změny či doplnění smlouvy jsou možné pouze prostřednictvím písemných dodatků schválených oběma stranami.</w:t>
      </w:r>
    </w:p>
    <w:p w14:paraId="0411D805" w14:textId="77777777" w:rsid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3.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Tato smlouva nabývá účinnosti dnem jejího podpisu smluvními stranami.</w:t>
      </w:r>
    </w:p>
    <w:p w14:paraId="3B98DA0F" w14:textId="77777777" w:rsidR="00D7508A" w:rsidRPr="006E449E" w:rsidRDefault="006E449E" w:rsidP="006E449E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  <w:u w:val="single"/>
        </w:rPr>
      </w:pPr>
      <w:r>
        <w:rPr>
          <w:bCs/>
          <w:iCs/>
          <w:spacing w:val="5"/>
          <w:sz w:val="22"/>
          <w:szCs w:val="22"/>
        </w:rPr>
        <w:t>4.</w:t>
      </w:r>
      <w:r>
        <w:rPr>
          <w:bCs/>
          <w:iCs/>
          <w:spacing w:val="5"/>
          <w:sz w:val="22"/>
          <w:szCs w:val="22"/>
        </w:rPr>
        <w:tab/>
      </w:r>
      <w:r w:rsidR="00D7508A" w:rsidRPr="00D7508A">
        <w:rPr>
          <w:bCs/>
          <w:iCs/>
          <w:spacing w:val="5"/>
          <w:sz w:val="22"/>
          <w:szCs w:val="22"/>
        </w:rPr>
        <w:t>Smluvní strany prohlašují, že si tuto smlouvu řádně přečetly a na důkaz svého souhlasu s jejím obsahem připojily své podpisy.</w:t>
      </w:r>
    </w:p>
    <w:p w14:paraId="71F24BA9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774D86E8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V Praze dne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  <w:t xml:space="preserve">V Praze dne </w:t>
      </w:r>
    </w:p>
    <w:p w14:paraId="743D5D80" w14:textId="77777777" w:rsidR="00D7508A" w:rsidRP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4A4D8788" w14:textId="77777777" w:rsidR="00CF6430" w:rsidRDefault="00CF6430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</w:p>
    <w:p w14:paraId="7138F501" w14:textId="59987F03" w:rsidR="00D7508A" w:rsidRDefault="00D7508A" w:rsidP="00D7508A">
      <w:pPr>
        <w:spacing w:after="0" w:line="240" w:lineRule="auto"/>
        <w:jc w:val="both"/>
        <w:rPr>
          <w:b/>
          <w:bCs/>
          <w:iCs/>
          <w:spacing w:val="5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………………………………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  <w:t>…………………………………</w:t>
      </w:r>
    </w:p>
    <w:p w14:paraId="311C0ACB" w14:textId="77777777" w:rsidR="0005373B" w:rsidRPr="00D7508A" w:rsidRDefault="00D7508A" w:rsidP="00D7508A">
      <w:pPr>
        <w:spacing w:after="0" w:line="240" w:lineRule="auto"/>
        <w:jc w:val="both"/>
        <w:rPr>
          <w:rStyle w:val="Nadpis1Char"/>
          <w:rFonts w:eastAsiaTheme="minorHAnsi" w:cstheme="minorBidi"/>
          <w:b w:val="0"/>
          <w:bCs w:val="0"/>
          <w:noProof w:val="0"/>
          <w:color w:val="auto"/>
          <w:sz w:val="22"/>
          <w:szCs w:val="22"/>
        </w:rPr>
      </w:pPr>
      <w:r w:rsidRPr="00D7508A">
        <w:rPr>
          <w:b/>
          <w:bCs/>
          <w:iCs/>
          <w:spacing w:val="5"/>
          <w:sz w:val="22"/>
          <w:szCs w:val="22"/>
        </w:rPr>
        <w:t>za dárce</w:t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</w:r>
      <w:r w:rsidRPr="00D7508A">
        <w:rPr>
          <w:b/>
          <w:bCs/>
          <w:iCs/>
          <w:spacing w:val="5"/>
          <w:sz w:val="22"/>
          <w:szCs w:val="22"/>
        </w:rPr>
        <w:tab/>
        <w:t>za obdarovaného</w:t>
      </w:r>
    </w:p>
    <w:sectPr w:rsidR="0005373B" w:rsidRPr="00D7508A" w:rsidSect="00B95218">
      <w:headerReference w:type="default" r:id="rId10"/>
      <w:footerReference w:type="default" r:id="rId11"/>
      <w:pgSz w:w="11906" w:h="16838"/>
      <w:pgMar w:top="851" w:right="1418" w:bottom="851" w:left="1418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4E2528" w14:textId="77777777" w:rsidR="00D42577" w:rsidRDefault="00D42577" w:rsidP="005C2661">
      <w:r>
        <w:separator/>
      </w:r>
    </w:p>
  </w:endnote>
  <w:endnote w:type="continuationSeparator" w:id="0">
    <w:p w14:paraId="06E070FD" w14:textId="77777777" w:rsidR="00D42577" w:rsidRDefault="00D42577" w:rsidP="005C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3CCCE20-26AA-7A4D-9933-1945AA87FDDC}"/>
    <w:embedBold r:id="rId2" w:fontKey="{088EA8F5-B0FD-1C47-AD96-394B1D3BC79A}"/>
    <w:embedItalic r:id="rId3" w:fontKey="{5CB6AC14-0DC5-B84E-9182-BD32D47F4804}"/>
    <w:embedBoldItalic r:id="rId4" w:fontKey="{90E9FAFD-84FE-5E4F-B9E0-F37716F74FE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49CA0E7C-8783-D849-AF16-D04CE5922574}"/>
    <w:embedBold r:id="rId6" w:fontKey="{CA4F158B-75DA-4D44-BFA5-873B61F9402B}"/>
    <w:embedItalic r:id="rId7" w:fontKey="{40DDDFD7-89EC-2A41-9402-4A47264D29F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4249B347-34BB-DC49-834C-16733F748A94}"/>
    <w:embedBold r:id="rId9" w:fontKey="{D4B33D20-6486-DC44-8AE0-864649B1E571}"/>
    <w:embedItalic r:id="rId10" w:fontKey="{320CB7D5-CD8C-3B42-9C12-AF5D6EF1E572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11" w:fontKey="{801F1BDC-E610-E04C-AC6E-3713AF173BE3}"/>
  </w:font>
  <w:font w:name="Cesta Serif">
    <w:panose1 w:val="020B0604020202020204"/>
    <w:charset w:val="00"/>
    <w:family w:val="auto"/>
    <w:pitch w:val="variable"/>
    <w:sig w:usb0="A00000FF" w:usb1="0000206B" w:usb2="00000000" w:usb3="00000000" w:csb0="00000193" w:csb1="00000000"/>
    <w:embedRegular r:id="rId12" w:fontKey="{B2D08433-D401-294B-970A-3DB8CFC57C4B}"/>
    <w:embedBold r:id="rId13" w:fontKey="{799BB1B2-7DFA-0F49-A829-2FD0980C6339}"/>
    <w:embedItalic r:id="rId14" w:fontKey="{D8C9C618-BA9C-154D-BA23-50556F2672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3D78BC" w14:textId="77777777" w:rsidR="0007114B" w:rsidRDefault="0007114B" w:rsidP="0007114B">
    <w:pPr>
      <w:pStyle w:val="Zpat"/>
      <w:tabs>
        <w:tab w:val="clear" w:pos="4536"/>
        <w:tab w:val="clear" w:pos="9072"/>
        <w:tab w:val="left" w:pos="756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0FBBA4" w14:textId="77777777" w:rsidR="00D42577" w:rsidRDefault="00D42577" w:rsidP="005C2661">
      <w:r>
        <w:separator/>
      </w:r>
    </w:p>
  </w:footnote>
  <w:footnote w:type="continuationSeparator" w:id="0">
    <w:p w14:paraId="3E0E6579" w14:textId="77777777" w:rsidR="00D42577" w:rsidRDefault="00D42577" w:rsidP="005C2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5029AB" w14:textId="77777777" w:rsidR="005C2661" w:rsidRDefault="005C266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9799DB0" wp14:editId="79A36491">
          <wp:simplePos x="0" y="0"/>
          <wp:positionH relativeFrom="page">
            <wp:posOffset>720090</wp:posOffset>
          </wp:positionH>
          <wp:positionV relativeFrom="page">
            <wp:posOffset>288290</wp:posOffset>
          </wp:positionV>
          <wp:extent cx="6073200" cy="612000"/>
          <wp:effectExtent l="0" t="0" r="3810" b="0"/>
          <wp:wrapSquare wrapText="bothSides"/>
          <wp:docPr id="113791159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91159" name="Grafický objekt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22845"/>
    <w:multiLevelType w:val="hybridMultilevel"/>
    <w:tmpl w:val="321241EE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20BF7837"/>
    <w:multiLevelType w:val="hybridMultilevel"/>
    <w:tmpl w:val="49F227AE"/>
    <w:lvl w:ilvl="0" w:tplc="4E209F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5B4B210A"/>
    <w:multiLevelType w:val="hybridMultilevel"/>
    <w:tmpl w:val="B98A6A2A"/>
    <w:lvl w:ilvl="0" w:tplc="572213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283192332">
    <w:abstractNumId w:val="0"/>
  </w:num>
  <w:num w:numId="2" w16cid:durableId="1914508768">
    <w:abstractNumId w:val="2"/>
  </w:num>
  <w:num w:numId="3" w16cid:durableId="164312050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8AD"/>
    <w:rsid w:val="0005373B"/>
    <w:rsid w:val="0007114B"/>
    <w:rsid w:val="00087FD4"/>
    <w:rsid w:val="0009575A"/>
    <w:rsid w:val="000C66A3"/>
    <w:rsid w:val="000D4724"/>
    <w:rsid w:val="0019248B"/>
    <w:rsid w:val="00247AFA"/>
    <w:rsid w:val="002A5741"/>
    <w:rsid w:val="0033564B"/>
    <w:rsid w:val="00342EE7"/>
    <w:rsid w:val="003A1252"/>
    <w:rsid w:val="003A7853"/>
    <w:rsid w:val="00432895"/>
    <w:rsid w:val="004364BE"/>
    <w:rsid w:val="0045080B"/>
    <w:rsid w:val="00487D10"/>
    <w:rsid w:val="004A3441"/>
    <w:rsid w:val="004B2ECD"/>
    <w:rsid w:val="004B507B"/>
    <w:rsid w:val="004D257B"/>
    <w:rsid w:val="00571D4C"/>
    <w:rsid w:val="005C202C"/>
    <w:rsid w:val="005C2661"/>
    <w:rsid w:val="005C4BA5"/>
    <w:rsid w:val="005D5F71"/>
    <w:rsid w:val="00611E19"/>
    <w:rsid w:val="006521E0"/>
    <w:rsid w:val="006605F2"/>
    <w:rsid w:val="00681018"/>
    <w:rsid w:val="006E449E"/>
    <w:rsid w:val="006F11A1"/>
    <w:rsid w:val="00744439"/>
    <w:rsid w:val="00766E92"/>
    <w:rsid w:val="007803A9"/>
    <w:rsid w:val="007F22CB"/>
    <w:rsid w:val="00834376"/>
    <w:rsid w:val="0085626C"/>
    <w:rsid w:val="00871B33"/>
    <w:rsid w:val="008B131A"/>
    <w:rsid w:val="00933806"/>
    <w:rsid w:val="009930CF"/>
    <w:rsid w:val="009A4196"/>
    <w:rsid w:val="009D4AF8"/>
    <w:rsid w:val="00A65DFD"/>
    <w:rsid w:val="00A94A82"/>
    <w:rsid w:val="00B37FD1"/>
    <w:rsid w:val="00B66931"/>
    <w:rsid w:val="00B95218"/>
    <w:rsid w:val="00BF06E4"/>
    <w:rsid w:val="00C460BF"/>
    <w:rsid w:val="00C50C6D"/>
    <w:rsid w:val="00C6093D"/>
    <w:rsid w:val="00C70C1F"/>
    <w:rsid w:val="00CF6430"/>
    <w:rsid w:val="00D42577"/>
    <w:rsid w:val="00D7508A"/>
    <w:rsid w:val="00DE1519"/>
    <w:rsid w:val="00DF7655"/>
    <w:rsid w:val="00EC2A7D"/>
    <w:rsid w:val="00EC445F"/>
    <w:rsid w:val="00EE3803"/>
    <w:rsid w:val="00F3492D"/>
    <w:rsid w:val="00F468AD"/>
    <w:rsid w:val="00FA2CDD"/>
    <w:rsid w:val="00FA3E28"/>
    <w:rsid w:val="00FA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672E2"/>
  <w15:chartTrackingRefBased/>
  <w15:docId w15:val="{8070F2B8-BDA5-42C3-91BE-23B3604E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931"/>
    <w:pPr>
      <w:spacing w:after="300" w:line="300" w:lineRule="exact"/>
    </w:pPr>
    <w:rPr>
      <w:rFonts w:ascii="Cambria" w:hAnsi="Cambria"/>
      <w:sz w:val="23"/>
    </w:rPr>
  </w:style>
  <w:style w:type="paragraph" w:styleId="Nadpis1">
    <w:name w:val="heading 1"/>
    <w:basedOn w:val="Normln"/>
    <w:next w:val="Normln"/>
    <w:link w:val="Nadpis1Char"/>
    <w:uiPriority w:val="9"/>
    <w:qFormat/>
    <w:rsid w:val="00B66931"/>
    <w:pPr>
      <w:keepNext/>
      <w:keepLines/>
      <w:spacing w:before="240" w:after="240" w:line="276" w:lineRule="auto"/>
      <w:outlineLvl w:val="0"/>
    </w:pPr>
    <w:rPr>
      <w:rFonts w:eastAsiaTheme="majorEastAsia" w:cstheme="majorBidi"/>
      <w:b/>
      <w:bCs/>
      <w:noProof/>
      <w:color w:val="CC4411" w:themeColor="accent1"/>
      <w:sz w:val="40"/>
      <w:szCs w:val="4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A94A82"/>
    <w:pPr>
      <w:spacing w:before="40" w:after="120"/>
      <w:outlineLvl w:val="1"/>
    </w:pPr>
    <w:rPr>
      <w:sz w:val="36"/>
      <w:szCs w:val="3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A94A82"/>
    <w:pPr>
      <w:outlineLvl w:val="2"/>
    </w:pPr>
    <w:rPr>
      <w:color w:val="000000" w:themeColor="text1"/>
      <w:sz w:val="28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A94A82"/>
    <w:pPr>
      <w:spacing w:after="80"/>
      <w:outlineLvl w:val="3"/>
    </w:pPr>
    <w:rPr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69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8320C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661"/>
    <w:rPr>
      <w:rFonts w:ascii="Cesta Serif" w:hAnsi="Cesta Serif"/>
      <w:b w:val="0"/>
      <w:i w:val="0"/>
      <w:kern w:val="22"/>
      <w:sz w:val="23"/>
      <w14:ligatures w14:val="standard"/>
    </w:rPr>
  </w:style>
  <w:style w:type="paragraph" w:styleId="Zpat">
    <w:name w:val="footer"/>
    <w:basedOn w:val="Normln"/>
    <w:link w:val="ZpatChar"/>
    <w:uiPriority w:val="99"/>
    <w:unhideWhenUsed/>
    <w:rsid w:val="005C2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661"/>
    <w:rPr>
      <w:rFonts w:ascii="Cesta Serif" w:hAnsi="Cesta Serif"/>
      <w:b w:val="0"/>
      <w:i w:val="0"/>
      <w:kern w:val="22"/>
      <w:sz w:val="23"/>
      <w14:ligatures w14:val="standard"/>
    </w:rPr>
  </w:style>
  <w:style w:type="paragraph" w:styleId="Bezmezer">
    <w:name w:val="No Spacing"/>
    <w:uiPriority w:val="1"/>
    <w:qFormat/>
    <w:rsid w:val="00B66931"/>
    <w:rPr>
      <w:rFonts w:ascii="Cambria" w:hAnsi="Cambria"/>
      <w:sz w:val="23"/>
    </w:rPr>
  </w:style>
  <w:style w:type="character" w:customStyle="1" w:styleId="Nadpis1Char">
    <w:name w:val="Nadpis 1 Char"/>
    <w:basedOn w:val="Standardnpsmoodstavce"/>
    <w:link w:val="Nadpis1"/>
    <w:uiPriority w:val="9"/>
    <w:rsid w:val="00B66931"/>
    <w:rPr>
      <w:rFonts w:ascii="Cambria" w:eastAsiaTheme="majorEastAsia" w:hAnsi="Cambria" w:cstheme="majorBidi"/>
      <w:b/>
      <w:bCs/>
      <w:noProof/>
      <w:color w:val="CC4411" w:themeColor="accent1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98320C" w:themeColor="accent1" w:themeShade="BF"/>
      <w:kern w:val="22"/>
      <w:sz w:val="36"/>
      <w:szCs w:val="36"/>
      <w14:ligatures w14:val="standard"/>
    </w:rPr>
  </w:style>
  <w:style w:type="paragraph" w:styleId="Nzev">
    <w:name w:val="Title"/>
    <w:basedOn w:val="Normln"/>
    <w:next w:val="Normln"/>
    <w:link w:val="NzevChar"/>
    <w:uiPriority w:val="10"/>
    <w:rsid w:val="00A94A8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4A82"/>
    <w:rPr>
      <w:rFonts w:ascii="Cesta Serif" w:eastAsiaTheme="majorEastAsia" w:hAnsi="Cesta Serif" w:cstheme="majorBidi"/>
      <w:b w:val="0"/>
      <w:i w:val="0"/>
      <w:spacing w:val="-10"/>
      <w:kern w:val="28"/>
      <w:sz w:val="56"/>
      <w:szCs w:val="56"/>
      <w14:ligatures w14:val="standard"/>
    </w:rPr>
  </w:style>
  <w:style w:type="character" w:customStyle="1" w:styleId="Nadpis3Char">
    <w:name w:val="Nadpis 3 Char"/>
    <w:basedOn w:val="Standardnpsmoodstavce"/>
    <w:link w:val="Nadpis3"/>
    <w:uiPriority w:val="9"/>
    <w:rsid w:val="00A94A82"/>
    <w:rPr>
      <w:rFonts w:ascii="Cesta Serif" w:eastAsiaTheme="majorEastAsia" w:hAnsi="Cesta Serif" w:cstheme="majorBidi"/>
      <w:b/>
      <w:bCs/>
      <w:i w:val="0"/>
      <w:noProof/>
      <w:color w:val="000000" w:themeColor="text1"/>
      <w:kern w:val="22"/>
      <w:sz w:val="28"/>
      <w:szCs w:val="36"/>
      <w14:ligatures w14:val="standard"/>
    </w:rPr>
  </w:style>
  <w:style w:type="character" w:customStyle="1" w:styleId="Nadpis4Char">
    <w:name w:val="Nadpis 4 Char"/>
    <w:basedOn w:val="Standardnpsmoodstavce"/>
    <w:link w:val="Nadpis4"/>
    <w:uiPriority w:val="9"/>
    <w:rsid w:val="00A94A82"/>
    <w:rPr>
      <w:rFonts w:ascii="Cesta Serif" w:eastAsiaTheme="majorEastAsia" w:hAnsi="Cesta Serif" w:cstheme="majorBidi"/>
      <w:b/>
      <w:bCs/>
      <w:i w:val="0"/>
      <w:iCs/>
      <w:noProof/>
      <w:color w:val="000000" w:themeColor="text1"/>
      <w:kern w:val="22"/>
      <w:sz w:val="23"/>
      <w:szCs w:val="36"/>
      <w14:ligatures w14:val="standard"/>
    </w:rPr>
  </w:style>
  <w:style w:type="character" w:styleId="Zdraznnintenzivn">
    <w:name w:val="Intense Emphasis"/>
    <w:basedOn w:val="Standardnpsmoodstavce"/>
    <w:uiPriority w:val="21"/>
    <w:qFormat/>
    <w:rsid w:val="00A94A82"/>
    <w:rPr>
      <w:rFonts w:ascii="Cesta Serif" w:hAnsi="Cesta Serif"/>
      <w:b w:val="0"/>
      <w:i/>
      <w:iCs/>
      <w:color w:val="CC4411" w:themeColor="accent1"/>
      <w:kern w:val="22"/>
      <w:sz w:val="23"/>
      <w14:ligatures w14:val="standard"/>
    </w:rPr>
  </w:style>
  <w:style w:type="character" w:styleId="Siln">
    <w:name w:val="Strong"/>
    <w:basedOn w:val="Standardnpsmoodstavce"/>
    <w:uiPriority w:val="22"/>
    <w:qFormat/>
    <w:rsid w:val="00B66931"/>
    <w:rPr>
      <w:rFonts w:ascii="Cambria" w:hAnsi="Cambria"/>
      <w:b/>
      <w:bCs/>
      <w:i w:val="0"/>
      <w:kern w:val="22"/>
      <w:sz w:val="23"/>
      <w14:ligatures w14:val="standar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6931"/>
    <w:rPr>
      <w:rFonts w:asciiTheme="majorHAnsi" w:eastAsiaTheme="majorEastAsia" w:hAnsiTheme="majorHAnsi" w:cstheme="majorBidi"/>
      <w:color w:val="98320C" w:themeColor="accent1" w:themeShade="BF"/>
      <w:sz w:val="23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693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B66931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t">
    <w:name w:val="Quote"/>
    <w:basedOn w:val="Normln"/>
    <w:next w:val="Normln"/>
    <w:link w:val="CittChar"/>
    <w:uiPriority w:val="29"/>
    <w:qFormat/>
    <w:rsid w:val="00B669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6931"/>
    <w:rPr>
      <w:rFonts w:ascii="Cambria" w:hAnsi="Cambria"/>
      <w:i/>
      <w:iCs/>
      <w:color w:val="404040" w:themeColor="text1" w:themeTint="BF"/>
      <w:sz w:val="23"/>
    </w:rPr>
  </w:style>
  <w:style w:type="character" w:styleId="Odkazjemn">
    <w:name w:val="Subtle Reference"/>
    <w:basedOn w:val="Standardnpsmoodstavce"/>
    <w:uiPriority w:val="31"/>
    <w:qFormat/>
    <w:rsid w:val="00B66931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B66931"/>
    <w:rPr>
      <w:b/>
      <w:bCs/>
      <w:smallCaps/>
      <w:color w:val="CC4411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B66931"/>
    <w:rPr>
      <w:b/>
      <w:bCs/>
      <w:i/>
      <w:iCs/>
      <w:spacing w:val="5"/>
    </w:rPr>
  </w:style>
  <w:style w:type="paragraph" w:styleId="Odstavecseseznamem">
    <w:name w:val="List Paragraph"/>
    <w:basedOn w:val="Normln"/>
    <w:uiPriority w:val="34"/>
    <w:qFormat/>
    <w:rsid w:val="00B66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imunek\Documents\Vlastn&#237;%20&#353;ablony%20Office\CD%20dopisni%20papir%20sablona%20obecn&#233;%20p&#237;smo.dotx" TargetMode="External"/></Relationships>
</file>

<file path=word/theme/theme1.xml><?xml version="1.0" encoding="utf-8"?>
<a:theme xmlns:a="http://schemas.openxmlformats.org/drawingml/2006/main" name="Motiv Office">
  <a:themeElements>
    <a:clrScheme name="Cesta domů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C4411"/>
      </a:accent1>
      <a:accent2>
        <a:srgbClr val="F28C5C"/>
      </a:accent2>
      <a:accent3>
        <a:srgbClr val="FAB200"/>
      </a:accent3>
      <a:accent4>
        <a:srgbClr val="448A16"/>
      </a:accent4>
      <a:accent5>
        <a:srgbClr val="00617C"/>
      </a:accent5>
      <a:accent6>
        <a:srgbClr val="9F4966"/>
      </a:accent6>
      <a:hlink>
        <a:srgbClr val="ED6B6F"/>
      </a:hlink>
      <a:folHlink>
        <a:srgbClr val="7177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DB98BD1809E4B8A364E0563DBE724" ma:contentTypeVersion="13" ma:contentTypeDescription="Vytvoří nový dokument" ma:contentTypeScope="" ma:versionID="2d03fd29fbc635b2f563d4dc5d6d1499">
  <xsd:schema xmlns:xsd="http://www.w3.org/2001/XMLSchema" xmlns:xs="http://www.w3.org/2001/XMLSchema" xmlns:p="http://schemas.microsoft.com/office/2006/metadata/properties" xmlns:ns3="4eb63e50-8996-4ebe-8a04-be637b7dba23" targetNamespace="http://schemas.microsoft.com/office/2006/metadata/properties" ma:root="true" ma:fieldsID="b51ff5f4680efb1ac68c1be33b362846" ns3:_="">
    <xsd:import namespace="4eb63e50-8996-4ebe-8a04-be637b7dba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63e50-8996-4ebe-8a04-be637b7db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b63e50-8996-4ebe-8a04-be637b7dba23" xsi:nil="true"/>
  </documentManagement>
</p:properties>
</file>

<file path=customXml/itemProps1.xml><?xml version="1.0" encoding="utf-8"?>
<ds:datastoreItem xmlns:ds="http://schemas.openxmlformats.org/officeDocument/2006/customXml" ds:itemID="{7C0524ED-0E31-4969-8540-1A6CBDC66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63e50-8996-4ebe-8a04-be637b7db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99830-97EC-4C16-B85E-4D323AE07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19B73-70B5-4639-87C1-91EED4841BC5}">
  <ds:schemaRefs>
    <ds:schemaRef ds:uri="http://schemas.microsoft.com/office/2006/metadata/properties"/>
    <ds:schemaRef ds:uri="http://schemas.microsoft.com/office/infopath/2007/PartnerControls"/>
    <ds:schemaRef ds:uri="4eb63e50-8996-4ebe-8a04-be637b7db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C:\Users\jsimunek\Documents\Vlastní šablony Office\CD dopisni papir sablona obecné písmo.dotx</Template>
  <TotalTime>0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Šimůnek</dc:creator>
  <cp:keywords/>
  <dc:description/>
  <cp:lastModifiedBy>Eva Cesta domů</cp:lastModifiedBy>
  <cp:revision>4</cp:revision>
  <cp:lastPrinted>2024-12-09T10:08:00Z</cp:lastPrinted>
  <dcterms:created xsi:type="dcterms:W3CDTF">2026-08-07T12:52:00Z</dcterms:created>
  <dcterms:modified xsi:type="dcterms:W3CDTF">2026-08-25T10:02:00Z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0x01010086FDB98BD1809E4B8A364E0563DBE724</vt:lpwstr>
  </property>
</Properties>
</file>